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8100"/>
      </w:tblGrid>
      <w:tr w:rsidR="00AF300E" w:rsidRPr="009F4850" w:rsidTr="0012710E">
        <w:trPr>
          <w:trHeight w:val="5040"/>
          <w:jc w:val="center"/>
        </w:trPr>
        <w:tc>
          <w:tcPr>
            <w:tcW w:w="8100" w:type="dxa"/>
            <w:vAlign w:val="center"/>
          </w:tcPr>
          <w:p w:rsidR="00AF300E" w:rsidRDefault="00DB0B22" w:rsidP="005E12C7">
            <w:pPr>
              <w:pStyle w:val="Title"/>
            </w:pPr>
            <w:r>
              <w:t>Easter egg hunts!</w:t>
            </w:r>
          </w:p>
          <w:p w:rsidR="00DB0B22" w:rsidRDefault="00DB0B22" w:rsidP="00DB0B22"/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Algona- Sunday April 20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9:15am @ First Presbyterian Church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EB5E12" w:rsidRPr="00B7438E" w:rsidRDefault="00EB5E1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Bancroft – Saturday April 19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10:30am @ City Park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Burt- Saturday April 19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10am @ Burt Library 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proofErr w:type="spellStart"/>
            <w:r w:rsidRPr="00B7438E">
              <w:rPr>
                <w:sz w:val="24"/>
                <w:szCs w:val="24"/>
              </w:rPr>
              <w:t>Corwith</w:t>
            </w:r>
            <w:proofErr w:type="spellEnd"/>
            <w:r w:rsidRPr="00B7438E">
              <w:rPr>
                <w:sz w:val="24"/>
                <w:szCs w:val="24"/>
              </w:rPr>
              <w:t xml:space="preserve"> Saturday April 19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10am @Community Center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Luverne Saturday April 19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1pm @City Park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Swea City Saturday April 19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10am @ North Union Middle School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 xml:space="preserve">Titonka- </w:t>
            </w:r>
            <w:r w:rsidR="00EB5E12" w:rsidRPr="00B7438E">
              <w:rPr>
                <w:sz w:val="24"/>
                <w:szCs w:val="24"/>
              </w:rPr>
              <w:t>Saturday April 19</w:t>
            </w:r>
            <w:r w:rsidR="00EB5E12" w:rsidRPr="00B7438E">
              <w:rPr>
                <w:sz w:val="24"/>
                <w:szCs w:val="24"/>
                <w:vertAlign w:val="superscript"/>
              </w:rPr>
              <w:t>th</w:t>
            </w:r>
            <w:r w:rsidR="00EB5E12" w:rsidRPr="00B7438E">
              <w:rPr>
                <w:sz w:val="24"/>
                <w:szCs w:val="24"/>
              </w:rPr>
              <w:t xml:space="preserve"> 9am @ Titonka Care Center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Wesley – Sunday April 13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3pm @ Community Center </w:t>
            </w:r>
          </w:p>
          <w:p w:rsidR="00B7438E" w:rsidRPr="00B7438E" w:rsidRDefault="00B7438E" w:rsidP="00DB0B22">
            <w:pPr>
              <w:rPr>
                <w:sz w:val="24"/>
                <w:szCs w:val="24"/>
              </w:rPr>
            </w:pPr>
          </w:p>
          <w:p w:rsidR="00DB0B22" w:rsidRPr="00B7438E" w:rsidRDefault="00DB0B22" w:rsidP="00DB0B22">
            <w:pPr>
              <w:rPr>
                <w:sz w:val="24"/>
                <w:szCs w:val="24"/>
              </w:rPr>
            </w:pPr>
            <w:r w:rsidRPr="00B7438E">
              <w:rPr>
                <w:sz w:val="24"/>
                <w:szCs w:val="24"/>
              </w:rPr>
              <w:t>Whittemore – Saturday April 19</w:t>
            </w:r>
            <w:r w:rsidRPr="00B7438E">
              <w:rPr>
                <w:sz w:val="24"/>
                <w:szCs w:val="24"/>
                <w:vertAlign w:val="superscript"/>
              </w:rPr>
              <w:t>th</w:t>
            </w:r>
            <w:r w:rsidRPr="00B7438E">
              <w:rPr>
                <w:sz w:val="24"/>
                <w:szCs w:val="24"/>
              </w:rPr>
              <w:t xml:space="preserve"> 10am @ Noah’s Park </w:t>
            </w:r>
          </w:p>
          <w:p w:rsidR="00DB0B22" w:rsidRPr="00DB0B22" w:rsidRDefault="00DB0B22" w:rsidP="00DB0B22"/>
        </w:tc>
      </w:tr>
    </w:tbl>
    <w:p w:rsidR="00024B92" w:rsidRPr="004008C9" w:rsidRDefault="00B7438E" w:rsidP="005325F0">
      <w:pPr>
        <w:spacing w:before="0"/>
        <w:ind w:left="0"/>
      </w:pPr>
      <w:r>
        <w:t xml:space="preserve">                                       </w:t>
      </w:r>
      <w:r>
        <w:rPr>
          <w:noProof/>
        </w:rPr>
        <w:drawing>
          <wp:inline distT="0" distB="0" distL="0" distR="0">
            <wp:extent cx="2486025" cy="1709142"/>
            <wp:effectExtent l="0" t="0" r="0" b="5715"/>
            <wp:docPr id="167522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24407" name="Picture 1675224407"/>
                    <pic:cNvPicPr/>
                  </pic:nvPicPr>
                  <pic:blipFill>
                    <a:blip r:embed="rId9">
                      <a:extLs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59" cy="171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B92" w:rsidRPr="004008C9" w:rsidSect="005E12C7">
      <w:headerReference w:type="default" r:id="rId11"/>
      <w:headerReference w:type="first" r:id="rId12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637B" w:rsidRDefault="00EB637B">
      <w:pPr>
        <w:spacing w:before="0"/>
      </w:pPr>
      <w:r>
        <w:separator/>
      </w:r>
    </w:p>
  </w:endnote>
  <w:endnote w:type="continuationSeparator" w:id="0">
    <w:p w:rsidR="00EB637B" w:rsidRDefault="00EB637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637B" w:rsidRDefault="00EB637B">
      <w:pPr>
        <w:spacing w:before="0"/>
      </w:pPr>
      <w:r>
        <w:separator/>
      </w:r>
    </w:p>
  </w:footnote>
  <w:footnote w:type="continuationSeparator" w:id="0">
    <w:p w:rsidR="00EB637B" w:rsidRDefault="00EB637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6799E7B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3CE708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B22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7438E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B0B22"/>
    <w:rsid w:val="00DC197E"/>
    <w:rsid w:val="00E74699"/>
    <w:rsid w:val="00E85761"/>
    <w:rsid w:val="00E95207"/>
    <w:rsid w:val="00E95D89"/>
    <w:rsid w:val="00EB5E12"/>
    <w:rsid w:val="00EB637B"/>
    <w:rsid w:val="00EB66EF"/>
    <w:rsid w:val="00EE51F6"/>
    <w:rsid w:val="00EF1A98"/>
    <w:rsid w:val="00F067D2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pixabay.com/en/easter-easter-eggs-colorful-1237603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e%20Team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2025-04-09T15:55:00Z</dcterms:created>
  <dcterms:modified xsi:type="dcterms:W3CDTF">2025-04-09T16:49:00Z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